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D0B51" w14:textId="0DA9AFE7" w:rsidR="000E372F" w:rsidRPr="002917CE" w:rsidRDefault="002917CE" w:rsidP="0020620A">
      <w:pPr>
        <w:jc w:val="right"/>
        <w:rPr>
          <w:sz w:val="18"/>
          <w:szCs w:val="18"/>
        </w:rPr>
      </w:pPr>
      <w:r>
        <w:rPr>
          <w:sz w:val="18"/>
          <w:szCs w:val="18"/>
        </w:rPr>
        <w:t>Tuesday 5</w:t>
      </w:r>
      <w:r w:rsidR="0093000F" w:rsidRPr="002917CE">
        <w:rPr>
          <w:sz w:val="18"/>
          <w:szCs w:val="18"/>
          <w:vertAlign w:val="superscript"/>
        </w:rPr>
        <w:t>th</w:t>
      </w:r>
      <w:r w:rsidR="0093000F" w:rsidRPr="002917CE">
        <w:rPr>
          <w:sz w:val="18"/>
          <w:szCs w:val="18"/>
        </w:rPr>
        <w:t xml:space="preserve"> January 2021</w:t>
      </w:r>
    </w:p>
    <w:p w14:paraId="45E750E0" w14:textId="0231F057" w:rsidR="0020620A" w:rsidRPr="002917CE" w:rsidRDefault="0020620A" w:rsidP="0020620A">
      <w:pPr>
        <w:rPr>
          <w:sz w:val="18"/>
          <w:szCs w:val="18"/>
        </w:rPr>
      </w:pPr>
      <w:r w:rsidRPr="002917CE">
        <w:rPr>
          <w:sz w:val="18"/>
          <w:szCs w:val="18"/>
        </w:rPr>
        <w:t>Dear Parents, Carers,</w:t>
      </w:r>
    </w:p>
    <w:p w14:paraId="0B28FEB6" w14:textId="44A6C5F3" w:rsidR="0020620A" w:rsidRPr="002917CE" w:rsidRDefault="0020620A" w:rsidP="0020620A">
      <w:pPr>
        <w:rPr>
          <w:sz w:val="18"/>
          <w:szCs w:val="18"/>
        </w:rPr>
      </w:pPr>
      <w:r w:rsidRPr="002917CE">
        <w:rPr>
          <w:sz w:val="18"/>
          <w:szCs w:val="18"/>
        </w:rPr>
        <w:t>We are pleased to be able to write to you to confirm the provision for our key worker children and for our vulnerable children</w:t>
      </w:r>
      <w:r w:rsidR="002917CE" w:rsidRPr="002917CE">
        <w:rPr>
          <w:sz w:val="18"/>
          <w:szCs w:val="18"/>
        </w:rPr>
        <w:t xml:space="preserve"> starting Wednesday 6</w:t>
      </w:r>
      <w:r w:rsidR="002917CE" w:rsidRPr="002917CE">
        <w:rPr>
          <w:sz w:val="18"/>
          <w:szCs w:val="18"/>
          <w:vertAlign w:val="superscript"/>
        </w:rPr>
        <w:t>th</w:t>
      </w:r>
      <w:r w:rsidR="002917CE" w:rsidRPr="002917CE">
        <w:rPr>
          <w:sz w:val="18"/>
          <w:szCs w:val="18"/>
        </w:rPr>
        <w:t xml:space="preserve"> January.</w:t>
      </w:r>
      <w:r w:rsidRPr="002917CE">
        <w:rPr>
          <w:sz w:val="18"/>
          <w:szCs w:val="18"/>
        </w:rPr>
        <w:t xml:space="preserve"> If you have completed the form then you have been allocated the space requested. </w:t>
      </w:r>
    </w:p>
    <w:p w14:paraId="33765D25" w14:textId="22D4A965" w:rsidR="0020620A" w:rsidRPr="002917CE" w:rsidRDefault="0020620A" w:rsidP="0020620A">
      <w:pPr>
        <w:rPr>
          <w:sz w:val="18"/>
          <w:szCs w:val="18"/>
          <w:u w:val="single"/>
        </w:rPr>
      </w:pPr>
      <w:r w:rsidRPr="002917CE">
        <w:rPr>
          <w:sz w:val="18"/>
          <w:szCs w:val="18"/>
          <w:u w:val="single"/>
        </w:rPr>
        <w:t>Bubbles.</w:t>
      </w:r>
    </w:p>
    <w:p w14:paraId="26E61256" w14:textId="53733F23" w:rsidR="0020620A" w:rsidRPr="002917CE" w:rsidRDefault="0020620A" w:rsidP="0020620A">
      <w:pPr>
        <w:rPr>
          <w:sz w:val="18"/>
          <w:szCs w:val="18"/>
        </w:rPr>
      </w:pPr>
      <w:r w:rsidRPr="002917CE">
        <w:rPr>
          <w:sz w:val="18"/>
          <w:szCs w:val="18"/>
        </w:rPr>
        <w:t xml:space="preserve">We will have 2 bubbles, one will be for our EYFS and KS1. The second bubble will be for our KS2 children. Both bubbles will be run by our HLTA’s and TA’s and will be overseen by teaching staff. When the children are in school they will be completing the remote learning work that has been set by their class teachers. </w:t>
      </w:r>
    </w:p>
    <w:p w14:paraId="074A0B71" w14:textId="77C5BCFE" w:rsidR="0020620A" w:rsidRPr="002917CE" w:rsidRDefault="0020620A" w:rsidP="0020620A">
      <w:pPr>
        <w:rPr>
          <w:sz w:val="18"/>
          <w:szCs w:val="18"/>
          <w:u w:val="single"/>
        </w:rPr>
      </w:pPr>
      <w:r w:rsidRPr="002917CE">
        <w:rPr>
          <w:sz w:val="18"/>
          <w:szCs w:val="18"/>
          <w:u w:val="single"/>
        </w:rPr>
        <w:t>Lunches</w:t>
      </w:r>
    </w:p>
    <w:p w14:paraId="5BBC5E9F" w14:textId="01F1CF18" w:rsidR="0020620A" w:rsidRPr="002917CE" w:rsidRDefault="0020620A" w:rsidP="0020620A">
      <w:pPr>
        <w:rPr>
          <w:sz w:val="18"/>
          <w:szCs w:val="18"/>
        </w:rPr>
      </w:pPr>
      <w:r w:rsidRPr="002917CE">
        <w:rPr>
          <w:sz w:val="18"/>
          <w:szCs w:val="18"/>
        </w:rPr>
        <w:t>Our kitchen will be operating so we are able to provide hot lunches if you would like. Please can you book them as usual through the school gateway app</w:t>
      </w:r>
      <w:r w:rsidR="0089086D">
        <w:rPr>
          <w:sz w:val="18"/>
          <w:szCs w:val="18"/>
        </w:rPr>
        <w:t>.</w:t>
      </w:r>
      <w:r w:rsidRPr="002917CE">
        <w:rPr>
          <w:sz w:val="18"/>
          <w:szCs w:val="18"/>
        </w:rPr>
        <w:t xml:space="preserve"> </w:t>
      </w:r>
      <w:r w:rsidR="0089086D">
        <w:rPr>
          <w:sz w:val="18"/>
          <w:szCs w:val="18"/>
        </w:rPr>
        <w:t>I</w:t>
      </w:r>
      <w:r w:rsidRPr="002917CE">
        <w:rPr>
          <w:sz w:val="18"/>
          <w:szCs w:val="18"/>
        </w:rPr>
        <w:t>f you cannot access the app but would like your child to have a lunch then please inform the school office so we can book them for you. You must book on the Monday of each week if you require a hot lunch for that week.</w:t>
      </w:r>
    </w:p>
    <w:p w14:paraId="6756C504" w14:textId="1C872567" w:rsidR="0020620A" w:rsidRPr="002917CE" w:rsidRDefault="0020620A" w:rsidP="0020620A">
      <w:pPr>
        <w:rPr>
          <w:sz w:val="18"/>
          <w:szCs w:val="18"/>
          <w:u w:val="single"/>
        </w:rPr>
      </w:pPr>
      <w:r w:rsidRPr="002917CE">
        <w:rPr>
          <w:sz w:val="18"/>
          <w:szCs w:val="18"/>
          <w:u w:val="single"/>
        </w:rPr>
        <w:t>Uniform</w:t>
      </w:r>
    </w:p>
    <w:p w14:paraId="6D13997E" w14:textId="34A26DAA" w:rsidR="0020620A" w:rsidRPr="002917CE" w:rsidRDefault="0020620A" w:rsidP="0020620A">
      <w:pPr>
        <w:rPr>
          <w:sz w:val="18"/>
          <w:szCs w:val="18"/>
        </w:rPr>
      </w:pPr>
      <w:r w:rsidRPr="002917CE">
        <w:rPr>
          <w:sz w:val="18"/>
          <w:szCs w:val="18"/>
        </w:rPr>
        <w:t>We do not expect your child to come to school in uniform, but we do ask that they wear appropriate clothing</w:t>
      </w:r>
      <w:r w:rsidR="0089086D">
        <w:rPr>
          <w:sz w:val="18"/>
          <w:szCs w:val="18"/>
        </w:rPr>
        <w:t>,</w:t>
      </w:r>
      <w:r w:rsidRPr="002917CE">
        <w:rPr>
          <w:sz w:val="18"/>
          <w:szCs w:val="18"/>
        </w:rPr>
        <w:t xml:space="preserve"> as on some days they will be having a PE lesson.</w:t>
      </w:r>
    </w:p>
    <w:p w14:paraId="148BB8FE" w14:textId="7056B5EB" w:rsidR="0020620A" w:rsidRPr="002917CE" w:rsidRDefault="0020620A" w:rsidP="0020620A">
      <w:pPr>
        <w:rPr>
          <w:sz w:val="18"/>
          <w:szCs w:val="18"/>
          <w:u w:val="single"/>
        </w:rPr>
      </w:pPr>
      <w:r w:rsidRPr="002917CE">
        <w:rPr>
          <w:sz w:val="18"/>
          <w:szCs w:val="18"/>
          <w:u w:val="single"/>
        </w:rPr>
        <w:t>Timings</w:t>
      </w:r>
    </w:p>
    <w:p w14:paraId="6389538C" w14:textId="5256B2D5" w:rsidR="0020620A" w:rsidRPr="002917CE" w:rsidRDefault="0020620A" w:rsidP="0020620A">
      <w:pPr>
        <w:rPr>
          <w:sz w:val="18"/>
          <w:szCs w:val="18"/>
        </w:rPr>
      </w:pPr>
      <w:r w:rsidRPr="002917CE">
        <w:rPr>
          <w:sz w:val="18"/>
          <w:szCs w:val="18"/>
        </w:rPr>
        <w:t>School will start at 8.45am and will finish at 3.15pm</w:t>
      </w:r>
      <w:r w:rsidR="002917CE" w:rsidRPr="002917CE">
        <w:rPr>
          <w:sz w:val="18"/>
          <w:szCs w:val="18"/>
        </w:rPr>
        <w:t>, please try to be prompt.</w:t>
      </w:r>
    </w:p>
    <w:p w14:paraId="5037F9E4" w14:textId="0E1F8FE2" w:rsidR="0020620A" w:rsidRPr="002917CE" w:rsidRDefault="0020620A" w:rsidP="0020620A">
      <w:pPr>
        <w:rPr>
          <w:sz w:val="18"/>
          <w:szCs w:val="18"/>
          <w:u w:val="single"/>
        </w:rPr>
      </w:pPr>
      <w:r w:rsidRPr="002917CE">
        <w:rPr>
          <w:sz w:val="18"/>
          <w:szCs w:val="18"/>
          <w:u w:val="single"/>
        </w:rPr>
        <w:t>Drop Off’s and Pick Ups</w:t>
      </w:r>
    </w:p>
    <w:p w14:paraId="50F9F2B9" w14:textId="2C91BBED" w:rsidR="0020620A" w:rsidRPr="002917CE" w:rsidRDefault="0020620A" w:rsidP="0020620A">
      <w:pPr>
        <w:rPr>
          <w:sz w:val="18"/>
          <w:szCs w:val="18"/>
        </w:rPr>
      </w:pPr>
      <w:r w:rsidRPr="002917CE">
        <w:rPr>
          <w:sz w:val="18"/>
          <w:szCs w:val="18"/>
        </w:rPr>
        <w:t>The process for dropping off and picking up will not change. We ask that everyone comes in through the big gates and loops around the playground and exits the playground at the small gate. All staff and parents must be wearing masks when in the playground.</w:t>
      </w:r>
      <w:r w:rsidR="002917CE" w:rsidRPr="002917CE">
        <w:rPr>
          <w:sz w:val="18"/>
          <w:szCs w:val="18"/>
        </w:rPr>
        <w:t xml:space="preserve"> The children will then line up in their bubbles and be escorted into school by staff.</w:t>
      </w:r>
    </w:p>
    <w:p w14:paraId="472B27D7" w14:textId="29F460D8" w:rsidR="0020620A" w:rsidRPr="002917CE" w:rsidRDefault="0020620A" w:rsidP="0020620A">
      <w:pPr>
        <w:rPr>
          <w:sz w:val="18"/>
          <w:szCs w:val="18"/>
          <w:u w:val="single"/>
        </w:rPr>
      </w:pPr>
      <w:r w:rsidRPr="002917CE">
        <w:rPr>
          <w:sz w:val="18"/>
          <w:szCs w:val="18"/>
          <w:u w:val="single"/>
        </w:rPr>
        <w:t>Absence</w:t>
      </w:r>
    </w:p>
    <w:p w14:paraId="2B4ACF3F" w14:textId="5E360865" w:rsidR="0020620A" w:rsidRPr="002917CE" w:rsidRDefault="0020620A" w:rsidP="0020620A">
      <w:pPr>
        <w:rPr>
          <w:sz w:val="18"/>
          <w:szCs w:val="18"/>
        </w:rPr>
      </w:pPr>
      <w:r w:rsidRPr="002917CE">
        <w:rPr>
          <w:sz w:val="18"/>
          <w:szCs w:val="18"/>
        </w:rPr>
        <w:t xml:space="preserve">If your child is expected to attend but they are ill or are unable to attend for any other reason then you must inform the school office before 9.15am. If your child is absent due to any </w:t>
      </w:r>
      <w:proofErr w:type="spellStart"/>
      <w:r w:rsidRPr="002917CE">
        <w:rPr>
          <w:sz w:val="18"/>
          <w:szCs w:val="18"/>
        </w:rPr>
        <w:t>Covid</w:t>
      </w:r>
      <w:proofErr w:type="spellEnd"/>
      <w:r w:rsidRPr="002917CE">
        <w:rPr>
          <w:sz w:val="18"/>
          <w:szCs w:val="18"/>
        </w:rPr>
        <w:t xml:space="preserve"> symptoms then you MUST inform the school immediately.</w:t>
      </w:r>
    </w:p>
    <w:p w14:paraId="59ECE7FA" w14:textId="11452E1E" w:rsidR="009D12CC" w:rsidRPr="002917CE" w:rsidRDefault="009D12CC" w:rsidP="0020620A">
      <w:pPr>
        <w:rPr>
          <w:sz w:val="18"/>
          <w:szCs w:val="18"/>
          <w:u w:val="single"/>
        </w:rPr>
      </w:pPr>
      <w:r w:rsidRPr="002917CE">
        <w:rPr>
          <w:sz w:val="18"/>
          <w:szCs w:val="18"/>
          <w:u w:val="single"/>
        </w:rPr>
        <w:t>What to Bring.</w:t>
      </w:r>
    </w:p>
    <w:p w14:paraId="2606E228" w14:textId="4D04C36F" w:rsidR="009D12CC" w:rsidRPr="002917CE" w:rsidRDefault="009D12CC" w:rsidP="0020620A">
      <w:pPr>
        <w:rPr>
          <w:sz w:val="18"/>
          <w:szCs w:val="18"/>
        </w:rPr>
      </w:pPr>
      <w:r w:rsidRPr="002917CE">
        <w:rPr>
          <w:sz w:val="18"/>
          <w:szCs w:val="18"/>
        </w:rPr>
        <w:t>We will provide everything that your child will need for their learning. You will need to send your child into school with a water bottle and lunch, if they are not having a school dinner.</w:t>
      </w:r>
    </w:p>
    <w:p w14:paraId="4ACA5017" w14:textId="7D182138" w:rsidR="002917CE" w:rsidRPr="002917CE" w:rsidRDefault="002917CE" w:rsidP="0020620A">
      <w:pPr>
        <w:rPr>
          <w:sz w:val="18"/>
          <w:szCs w:val="18"/>
          <w:u w:val="single"/>
        </w:rPr>
      </w:pPr>
      <w:r w:rsidRPr="002917CE">
        <w:rPr>
          <w:sz w:val="18"/>
          <w:szCs w:val="18"/>
          <w:u w:val="single"/>
        </w:rPr>
        <w:t>Risk Assessment</w:t>
      </w:r>
    </w:p>
    <w:p w14:paraId="47ABF6FC" w14:textId="3543A1B8" w:rsidR="002917CE" w:rsidRPr="002917CE" w:rsidRDefault="002917CE" w:rsidP="0020620A">
      <w:pPr>
        <w:rPr>
          <w:sz w:val="18"/>
          <w:szCs w:val="18"/>
        </w:rPr>
      </w:pPr>
      <w:r w:rsidRPr="002917CE">
        <w:rPr>
          <w:sz w:val="18"/>
          <w:szCs w:val="18"/>
        </w:rPr>
        <w:t>Our risk assessment is on the school website, please make sure that you have read this document. If it change</w:t>
      </w:r>
      <w:r w:rsidR="0089086D">
        <w:rPr>
          <w:sz w:val="18"/>
          <w:szCs w:val="18"/>
        </w:rPr>
        <w:t>s</w:t>
      </w:r>
      <w:r w:rsidRPr="002917CE">
        <w:rPr>
          <w:sz w:val="18"/>
          <w:szCs w:val="18"/>
        </w:rPr>
        <w:t xml:space="preserve"> we will inform you.</w:t>
      </w:r>
    </w:p>
    <w:p w14:paraId="4D0DED10" w14:textId="58D7649B" w:rsidR="002917CE" w:rsidRDefault="002917CE" w:rsidP="0020620A">
      <w:pPr>
        <w:rPr>
          <w:sz w:val="18"/>
          <w:szCs w:val="18"/>
        </w:rPr>
      </w:pPr>
      <w:r w:rsidRPr="002917CE">
        <w:rPr>
          <w:sz w:val="18"/>
          <w:szCs w:val="18"/>
        </w:rPr>
        <w:t>Many thanks for your continued support in these uncertain times if you have any questions then please email the school office.</w:t>
      </w:r>
    </w:p>
    <w:p w14:paraId="5A3B746F" w14:textId="335EEC04" w:rsidR="0089086D" w:rsidRPr="002917CE" w:rsidRDefault="0089086D" w:rsidP="0020620A">
      <w:pPr>
        <w:rPr>
          <w:sz w:val="18"/>
          <w:szCs w:val="18"/>
        </w:rPr>
      </w:pPr>
      <w:r>
        <w:rPr>
          <w:sz w:val="18"/>
          <w:szCs w:val="18"/>
        </w:rPr>
        <w:t>Kind Regards</w:t>
      </w:r>
    </w:p>
    <w:p w14:paraId="6CA14095" w14:textId="01378161" w:rsidR="002917CE" w:rsidRPr="002917CE" w:rsidRDefault="002917CE" w:rsidP="0020620A">
      <w:pPr>
        <w:rPr>
          <w:sz w:val="18"/>
          <w:szCs w:val="18"/>
        </w:rPr>
      </w:pPr>
      <w:bookmarkStart w:id="0" w:name="_GoBack"/>
      <w:bookmarkEnd w:id="0"/>
    </w:p>
    <w:p w14:paraId="496B136B" w14:textId="235454E8" w:rsidR="002917CE" w:rsidRPr="002917CE" w:rsidRDefault="002917CE" w:rsidP="0020620A">
      <w:pPr>
        <w:rPr>
          <w:sz w:val="18"/>
          <w:szCs w:val="18"/>
        </w:rPr>
      </w:pPr>
      <w:r w:rsidRPr="002917CE">
        <w:rPr>
          <w:sz w:val="18"/>
          <w:szCs w:val="18"/>
        </w:rPr>
        <w:t>Sarah Clayton</w:t>
      </w:r>
    </w:p>
    <w:p w14:paraId="754A0113" w14:textId="3487A6D0" w:rsidR="002917CE" w:rsidRPr="002917CE" w:rsidRDefault="002917CE" w:rsidP="0020620A">
      <w:pPr>
        <w:rPr>
          <w:sz w:val="18"/>
          <w:szCs w:val="18"/>
        </w:rPr>
      </w:pPr>
      <w:r w:rsidRPr="002917CE">
        <w:rPr>
          <w:sz w:val="18"/>
          <w:szCs w:val="18"/>
        </w:rPr>
        <w:t>Head teacher</w:t>
      </w:r>
    </w:p>
    <w:p w14:paraId="0C86C9B5" w14:textId="77777777" w:rsidR="009D12CC" w:rsidRPr="002917CE" w:rsidRDefault="009D12CC" w:rsidP="0020620A">
      <w:pPr>
        <w:rPr>
          <w:sz w:val="18"/>
          <w:szCs w:val="18"/>
        </w:rPr>
      </w:pPr>
    </w:p>
    <w:sectPr w:rsidR="009D12CC" w:rsidRPr="002917CE" w:rsidSect="00847499">
      <w:headerReference w:type="even" r:id="rId7"/>
      <w:headerReference w:type="default" r:id="rId8"/>
      <w:footerReference w:type="even" r:id="rId9"/>
      <w:footerReference w:type="default" r:id="rId10"/>
      <w:headerReference w:type="first" r:id="rId11"/>
      <w:footerReference w:type="first" r:id="rId12"/>
      <w:type w:val="continuous"/>
      <w:pgSz w:w="12240" w:h="15840"/>
      <w:pgMar w:top="720" w:right="474" w:bottom="720" w:left="567" w:header="283"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5174D" w14:textId="77777777" w:rsidR="009814A8" w:rsidRDefault="009814A8" w:rsidP="008C0E18">
      <w:pPr>
        <w:spacing w:after="0" w:line="240" w:lineRule="auto"/>
      </w:pPr>
      <w:r>
        <w:separator/>
      </w:r>
    </w:p>
  </w:endnote>
  <w:endnote w:type="continuationSeparator" w:id="0">
    <w:p w14:paraId="3C3811C7" w14:textId="77777777" w:rsidR="009814A8" w:rsidRDefault="009814A8" w:rsidP="008C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444E" w14:textId="77777777" w:rsidR="00084428" w:rsidRDefault="00084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556B" w14:textId="77777777" w:rsidR="008C0E18" w:rsidRDefault="00D93DB9">
    <w:pPr>
      <w:pStyle w:val="Footer"/>
    </w:pPr>
    <w:r>
      <w:rPr>
        <w:noProof/>
      </w:rPr>
      <mc:AlternateContent>
        <mc:Choice Requires="wps">
          <w:drawing>
            <wp:anchor distT="0" distB="0" distL="114300" distR="114300" simplePos="0" relativeHeight="251673600" behindDoc="0" locked="0" layoutInCell="1" allowOverlap="1" wp14:anchorId="66F56B16" wp14:editId="701A2978">
              <wp:simplePos x="0" y="0"/>
              <wp:positionH relativeFrom="column">
                <wp:posOffset>2359660</wp:posOffset>
              </wp:positionH>
              <wp:positionV relativeFrom="paragraph">
                <wp:posOffset>-25400</wp:posOffset>
              </wp:positionV>
              <wp:extent cx="745490" cy="758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758825"/>
                      </a:xfrm>
                      <a:prstGeom prst="rect">
                        <a:avLst/>
                      </a:prstGeom>
                      <a:solidFill>
                        <a:srgbClr val="FFFFFF"/>
                      </a:solidFill>
                      <a:ln w="9525">
                        <a:solidFill>
                          <a:schemeClr val="bg1">
                            <a:lumMod val="100000"/>
                            <a:lumOff val="0"/>
                          </a:schemeClr>
                        </a:solidFill>
                        <a:miter lim="800000"/>
                        <a:headEnd/>
                        <a:tailEnd/>
                      </a:ln>
                    </wps:spPr>
                    <wps:txbx>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F56B16" id="_x0000_t202" coordsize="21600,21600" o:spt="202" path="m,l,21600r21600,l21600,xe">
              <v:stroke joinstyle="miter"/>
              <v:path gradientshapeok="t" o:connecttype="rect"/>
            </v:shapetype>
            <v:shape id="Text Box 10" o:spid="_x0000_s1027" type="#_x0000_t202" style="position:absolute;margin-left:185.8pt;margin-top:-2pt;width:58.7pt;height:5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" strokecolor="white [3212]">
              <v:textbox style="mso-fit-shape-to-text:t">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5D1D0" wp14:editId="783EDDB8">
              <wp:simplePos x="0" y="0"/>
              <wp:positionH relativeFrom="column">
                <wp:posOffset>-38100</wp:posOffset>
              </wp:positionH>
              <wp:positionV relativeFrom="paragraph">
                <wp:posOffset>39370</wp:posOffset>
              </wp:positionV>
              <wp:extent cx="2104390" cy="586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86740"/>
                      </a:xfrm>
                      <a:prstGeom prst="rect">
                        <a:avLst/>
                      </a:prstGeom>
                      <a:solidFill>
                        <a:srgbClr val="FFFFFF"/>
                      </a:solidFill>
                      <a:ln w="9525">
                        <a:solidFill>
                          <a:schemeClr val="bg1">
                            <a:lumMod val="100000"/>
                            <a:lumOff val="0"/>
                          </a:schemeClr>
                        </a:solidFill>
                        <a:miter lim="800000"/>
                        <a:headEnd/>
                        <a:tailEnd/>
                      </a:ln>
                    </wps:spPr>
                    <wps:txbx>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D1D0" id="Text Box 11" o:spid="_x0000_s1028" type="#_x0000_t202" style="position:absolute;margin-left:-3pt;margin-top:3.1pt;width:165.7pt;height:46.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" strokecolor="white [3212]">
              <v:textbox style="mso-fit-shape-to-text:t">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ECCCEC9" wp14:editId="3225C113">
              <wp:simplePos x="0" y="0"/>
              <wp:positionH relativeFrom="column">
                <wp:posOffset>3390900</wp:posOffset>
              </wp:positionH>
              <wp:positionV relativeFrom="paragraph">
                <wp:posOffset>39370</wp:posOffset>
              </wp:positionV>
              <wp:extent cx="1821815" cy="89217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92175"/>
                      </a:xfrm>
                      <a:prstGeom prst="rect">
                        <a:avLst/>
                      </a:prstGeom>
                      <a:solidFill>
                        <a:srgbClr val="FFFFFF"/>
                      </a:solidFill>
                      <a:ln w="9525">
                        <a:solidFill>
                          <a:schemeClr val="bg1">
                            <a:lumMod val="100000"/>
                            <a:lumOff val="0"/>
                          </a:schemeClr>
                        </a:solidFill>
                        <a:miter lim="800000"/>
                        <a:headEnd/>
                        <a:tailEnd/>
                      </a:ln>
                    </wps:spPr>
                    <wps:txbx>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CEC9" id="Text Box 9" o:spid="_x0000_s1029" type="#_x0000_t202" style="position:absolute;margin-left:267pt;margin-top:3.1pt;width:143.45pt;height:7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" strokecolor="white [3212]">
              <v:textbox style="mso-fit-shape-to-text:t">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6CB763" wp14:editId="7EC447B9">
              <wp:simplePos x="0" y="0"/>
              <wp:positionH relativeFrom="column">
                <wp:posOffset>5705475</wp:posOffset>
              </wp:positionH>
              <wp:positionV relativeFrom="paragraph">
                <wp:posOffset>98425</wp:posOffset>
              </wp:positionV>
              <wp:extent cx="1238250" cy="4572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chemeClr val="bg1">
                            <a:lumMod val="100000"/>
                            <a:lumOff val="0"/>
                          </a:schemeClr>
                        </a:solidFill>
                        <a:miter lim="800000"/>
                        <a:headEnd/>
                        <a:tailEnd/>
                      </a:ln>
                    </wps:spPr>
                    <wps:txb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B763" id="Text Box 8" o:spid="_x0000_s1030" type="#_x0000_t202" style="position:absolute;margin-left:449.25pt;margin-top:7.75pt;width: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" strokecolor="white [3212]">
              <v:textbo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528" behindDoc="0" locked="0" layoutInCell="1" allowOverlap="1" wp14:anchorId="4B0080AA" wp14:editId="6D54C85B">
          <wp:simplePos x="0" y="0"/>
          <wp:positionH relativeFrom="column">
            <wp:posOffset>1038225</wp:posOffset>
          </wp:positionH>
          <wp:positionV relativeFrom="paragraph">
            <wp:posOffset>9850755</wp:posOffset>
          </wp:positionV>
          <wp:extent cx="958850" cy="195580"/>
          <wp:effectExtent l="0" t="0" r="0" b="0"/>
          <wp:wrapNone/>
          <wp:docPr id="1166" name="Picture 11"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9739A7" wp14:editId="0C8B9968">
          <wp:simplePos x="0" y="0"/>
          <wp:positionH relativeFrom="column">
            <wp:posOffset>1038225</wp:posOffset>
          </wp:positionH>
          <wp:positionV relativeFrom="paragraph">
            <wp:posOffset>9850755</wp:posOffset>
          </wp:positionV>
          <wp:extent cx="958850" cy="195580"/>
          <wp:effectExtent l="0" t="0" r="0" b="0"/>
          <wp:wrapNone/>
          <wp:docPr id="1167" name="Picture 10"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88E72C" wp14:editId="39196C42">
          <wp:simplePos x="0" y="0"/>
          <wp:positionH relativeFrom="column">
            <wp:posOffset>1038225</wp:posOffset>
          </wp:positionH>
          <wp:positionV relativeFrom="paragraph">
            <wp:posOffset>9850755</wp:posOffset>
          </wp:positionV>
          <wp:extent cx="958850" cy="195580"/>
          <wp:effectExtent l="0" t="0" r="0" b="0"/>
          <wp:wrapNone/>
          <wp:docPr id="1168" name="Picture 9"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5B01AF" wp14:editId="015C6B06">
          <wp:simplePos x="0" y="0"/>
          <wp:positionH relativeFrom="column">
            <wp:posOffset>1038225</wp:posOffset>
          </wp:positionH>
          <wp:positionV relativeFrom="paragraph">
            <wp:posOffset>9850755</wp:posOffset>
          </wp:positionV>
          <wp:extent cx="958850" cy="195580"/>
          <wp:effectExtent l="0" t="0" r="0" b="0"/>
          <wp:wrapNone/>
          <wp:docPr id="1169" name="Picture 8"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826D7E" wp14:editId="13AF49FA">
          <wp:simplePos x="0" y="0"/>
          <wp:positionH relativeFrom="column">
            <wp:posOffset>1038225</wp:posOffset>
          </wp:positionH>
          <wp:positionV relativeFrom="paragraph">
            <wp:posOffset>9850755</wp:posOffset>
          </wp:positionV>
          <wp:extent cx="958850" cy="195580"/>
          <wp:effectExtent l="0" t="0" r="0" b="0"/>
          <wp:wrapNone/>
          <wp:docPr id="1170" name="Picture 7"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6B5BA89" wp14:editId="44C1F4E2">
          <wp:simplePos x="0" y="0"/>
          <wp:positionH relativeFrom="column">
            <wp:posOffset>1038225</wp:posOffset>
          </wp:positionH>
          <wp:positionV relativeFrom="paragraph">
            <wp:posOffset>9850755</wp:posOffset>
          </wp:positionV>
          <wp:extent cx="958850" cy="195580"/>
          <wp:effectExtent l="0" t="0" r="0" b="0"/>
          <wp:wrapNone/>
          <wp:docPr id="1171" name="Picture 6"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6FA0" w14:textId="77777777" w:rsidR="00084428" w:rsidRDefault="0008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F3239" w14:textId="77777777" w:rsidR="009814A8" w:rsidRDefault="009814A8" w:rsidP="008C0E18">
      <w:pPr>
        <w:spacing w:after="0" w:line="240" w:lineRule="auto"/>
      </w:pPr>
      <w:r>
        <w:separator/>
      </w:r>
    </w:p>
  </w:footnote>
  <w:footnote w:type="continuationSeparator" w:id="0">
    <w:p w14:paraId="35662976" w14:textId="77777777" w:rsidR="009814A8" w:rsidRDefault="009814A8" w:rsidP="008C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33E" w14:textId="77777777" w:rsidR="00084428" w:rsidRDefault="0008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2091" w14:textId="77777777" w:rsidR="00084428" w:rsidRDefault="00D93DB9" w:rsidP="00B62272">
    <w:pPr>
      <w:spacing w:line="192" w:lineRule="auto"/>
    </w:pPr>
    <w:r>
      <w:rPr>
        <w:noProof/>
      </w:rPr>
      <mc:AlternateContent>
        <mc:Choice Requires="wps">
          <w:drawing>
            <wp:anchor distT="0" distB="0" distL="114300" distR="114300" simplePos="0" relativeHeight="251675648" behindDoc="0" locked="0" layoutInCell="1" allowOverlap="1" wp14:anchorId="67E161BB" wp14:editId="7226ECEE">
              <wp:simplePos x="0" y="0"/>
              <wp:positionH relativeFrom="column">
                <wp:posOffset>4671695</wp:posOffset>
              </wp:positionH>
              <wp:positionV relativeFrom="paragraph">
                <wp:posOffset>-113030</wp:posOffset>
              </wp:positionV>
              <wp:extent cx="2447925" cy="1295400"/>
              <wp:effectExtent l="0" t="0" r="952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61BB" id="_x0000_t202" coordsize="21600,21600" o:spt="202" path="m,l,21600r21600,l21600,xe">
              <v:stroke joinstyle="miter"/>
              <v:path gradientshapeok="t" o:connecttype="rect"/>
            </v:shapetype>
            <v:shape id="Text Box 23" o:spid="_x0000_s1026" type="#_x0000_t202" style="position:absolute;margin-left:367.85pt;margin-top:-8.9pt;width:192.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VHhA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" stroked="f">
              <v:textbo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v:textbox>
            </v:shape>
          </w:pict>
        </mc:Fallback>
      </mc:AlternateContent>
    </w:r>
    <w:r w:rsidR="00B62272">
      <w:t>Heath Road * Woolpit * Suffolk * IP30 9RU*</w:t>
    </w:r>
  </w:p>
  <w:p w14:paraId="13F851E8" w14:textId="0F2E22E5" w:rsidR="00084428" w:rsidRDefault="0089086D" w:rsidP="00084428">
    <w:pPr>
      <w:spacing w:line="192" w:lineRule="auto"/>
    </w:pPr>
    <w:hyperlink r:id="rId2" w:history="1">
      <w:r w:rsidR="00084428" w:rsidRPr="00194C65">
        <w:rPr>
          <w:rStyle w:val="Hyperlink"/>
        </w:rPr>
        <w:t>www.woolpitprimary.net</w:t>
      </w:r>
    </w:hyperlink>
  </w:p>
  <w:p w14:paraId="47CF75BF" w14:textId="1CA8D4CC" w:rsidR="00B62272" w:rsidRDefault="00B62272" w:rsidP="00084428">
    <w:pPr>
      <w:spacing w:line="192" w:lineRule="auto"/>
    </w:pPr>
    <w:r>
      <w:t>admin@woolpitprimary.net</w:t>
    </w:r>
    <w:r>
      <w:tab/>
    </w:r>
  </w:p>
  <w:p w14:paraId="7CE507DC" w14:textId="7D4F65CB" w:rsidR="00B62272" w:rsidRDefault="00B62272" w:rsidP="00B62272">
    <w:pPr>
      <w:spacing w:line="192" w:lineRule="auto"/>
    </w:pPr>
    <w:r>
      <w:t>01359 240625</w:t>
    </w:r>
  </w:p>
  <w:p w14:paraId="796B7D34" w14:textId="7FD2BA12" w:rsidR="00B62272" w:rsidRDefault="00B62272" w:rsidP="00E12951">
    <w:pPr>
      <w:spacing w:line="192" w:lineRule="auto"/>
    </w:pPr>
    <w:r>
      <w:t>Head teacher</w:t>
    </w:r>
    <w:r w:rsidR="00847499">
      <w:t>:</w:t>
    </w:r>
    <w:r>
      <w:t xml:space="preserve"> Sarah Clayton</w:t>
    </w:r>
  </w:p>
  <w:p w14:paraId="2BAF1E84" w14:textId="78A96DC9" w:rsidR="00E12951" w:rsidRDefault="00E12951" w:rsidP="00E12951">
    <w:pPr>
      <w:spacing w:line="192" w:lineRule="auto"/>
      <w:contextualSpacing/>
    </w:pPr>
  </w:p>
  <w:p w14:paraId="16E5A93D" w14:textId="77777777" w:rsidR="00847499" w:rsidRDefault="00847499" w:rsidP="00E12951">
    <w:pPr>
      <w:spacing w:line="192" w:lineRule="auto"/>
      <w:contextualSpacing/>
    </w:pPr>
  </w:p>
  <w:p w14:paraId="783273B5" w14:textId="77777777" w:rsidR="00E12951" w:rsidRDefault="0089086D" w:rsidP="00E12951">
    <w:pPr>
      <w:spacing w:after="60" w:line="96" w:lineRule="auto"/>
      <w:contextualSpacing/>
    </w:pPr>
    <w:r>
      <w:pict w14:anchorId="61501FD4">
        <v:rect id="_x0000_i1025" style="width:540pt;height:1.5pt;mso-position-vertical:absolute" o:hralign="center" o:hrstd="t" o:hrnoshade="t" o:hr="t" fillcolor="#92d050" stroked="f"/>
      </w:pict>
    </w:r>
  </w:p>
  <w:p w14:paraId="428DEB14" w14:textId="77777777" w:rsidR="00E12951" w:rsidRDefault="0089086D" w:rsidP="00E12951">
    <w:pPr>
      <w:spacing w:after="60" w:line="96" w:lineRule="auto"/>
      <w:contextualSpacing/>
    </w:pPr>
    <w:r>
      <w:pict w14:anchorId="59E1ED05">
        <v:rect id="_x0000_i1026" style="width:540pt;height:1.5pt;mso-position-vertical:absolute" o:hralign="center" o:hrstd="t" o:hrnoshade="t" o:hr="t" fillcolor="#00b0f0" stroked="f"/>
      </w:pict>
    </w:r>
  </w:p>
  <w:p w14:paraId="59802FB6" w14:textId="77777777" w:rsidR="00E12951" w:rsidRDefault="0089086D" w:rsidP="00E12951">
    <w:pPr>
      <w:spacing w:after="60" w:line="96" w:lineRule="auto"/>
      <w:contextualSpacing/>
    </w:pPr>
    <w:r>
      <w:pict w14:anchorId="4B4EACF6">
        <v:rect id="_x0000_i1027" style="width:540pt;height:1.5pt;mso-position-vertical:absolute" o:hralign="center" o:hrstd="t" o:hrnoshade="t" o:hr="t" fillcolor="#ffc000" stroked="f"/>
      </w:pict>
    </w:r>
  </w:p>
  <w:p w14:paraId="25B343F8" w14:textId="77777777" w:rsidR="00E12951" w:rsidRPr="00E12951" w:rsidRDefault="0089086D" w:rsidP="00E12951">
    <w:pPr>
      <w:spacing w:after="60" w:line="96" w:lineRule="auto"/>
      <w:contextualSpacing/>
    </w:pPr>
    <w:r>
      <w:pict w14:anchorId="244E3289">
        <v:rect id="_x0000_i1028" style="width:540pt;height:1.5pt" o:hralign="center" o:hrstd="t" o:hrnoshade="t" o:hr="t" fillcolor="#fa2aeb"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9BA7" w14:textId="77777777" w:rsidR="00084428" w:rsidRDefault="00084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3E87"/>
    <w:multiLevelType w:val="hybridMultilevel"/>
    <w:tmpl w:val="EA94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E5884"/>
    <w:multiLevelType w:val="hybridMultilevel"/>
    <w:tmpl w:val="F66E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BF7355"/>
    <w:multiLevelType w:val="hybridMultilevel"/>
    <w:tmpl w:val="CBAE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81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99"/>
    <w:rsid w:val="00084428"/>
    <w:rsid w:val="000D1B76"/>
    <w:rsid w:val="000E372F"/>
    <w:rsid w:val="00140D1F"/>
    <w:rsid w:val="001C6F53"/>
    <w:rsid w:val="001E135C"/>
    <w:rsid w:val="0020620A"/>
    <w:rsid w:val="002917CE"/>
    <w:rsid w:val="002A789D"/>
    <w:rsid w:val="002D257E"/>
    <w:rsid w:val="00315B37"/>
    <w:rsid w:val="00330CA0"/>
    <w:rsid w:val="00461504"/>
    <w:rsid w:val="00522FA5"/>
    <w:rsid w:val="00660E9C"/>
    <w:rsid w:val="00701E6C"/>
    <w:rsid w:val="007F4311"/>
    <w:rsid w:val="00847499"/>
    <w:rsid w:val="0089086D"/>
    <w:rsid w:val="008C0E18"/>
    <w:rsid w:val="008C4538"/>
    <w:rsid w:val="0093000F"/>
    <w:rsid w:val="009814A8"/>
    <w:rsid w:val="009D12CC"/>
    <w:rsid w:val="009F2E46"/>
    <w:rsid w:val="00B62272"/>
    <w:rsid w:val="00B72350"/>
    <w:rsid w:val="00C75C5A"/>
    <w:rsid w:val="00CC440F"/>
    <w:rsid w:val="00D3762D"/>
    <w:rsid w:val="00D626DA"/>
    <w:rsid w:val="00D93DB9"/>
    <w:rsid w:val="00DE09E4"/>
    <w:rsid w:val="00E12951"/>
    <w:rsid w:val="00E54816"/>
    <w:rsid w:val="00F27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7"/>
    <o:shapelayout v:ext="edit">
      <o:idmap v:ext="edit" data="1"/>
    </o:shapelayout>
  </w:shapeDefaults>
  <w:decimalSymbol w:val="."/>
  <w:listSeparator w:val=","/>
  <w14:docId w14:val="09C9E4A6"/>
  <w14:defaultImageDpi w14:val="0"/>
  <w15:docId w15:val="{E888B1DB-95C3-4693-A895-8BC8EE6F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8"/>
    <w:pPr>
      <w:tabs>
        <w:tab w:val="center" w:pos="4513"/>
        <w:tab w:val="right" w:pos="9026"/>
      </w:tabs>
    </w:pPr>
  </w:style>
  <w:style w:type="character" w:customStyle="1" w:styleId="HeaderChar">
    <w:name w:val="Header Char"/>
    <w:basedOn w:val="DefaultParagraphFont"/>
    <w:link w:val="Header"/>
    <w:uiPriority w:val="99"/>
    <w:rsid w:val="008C0E18"/>
    <w:rPr>
      <w:rFonts w:ascii="Calibri" w:hAnsi="Calibri" w:cs="Calibri"/>
      <w:color w:val="000000"/>
      <w:kern w:val="28"/>
      <w:sz w:val="20"/>
      <w:szCs w:val="20"/>
    </w:rPr>
  </w:style>
  <w:style w:type="paragraph" w:styleId="Footer">
    <w:name w:val="footer"/>
    <w:basedOn w:val="Normal"/>
    <w:link w:val="FooterChar"/>
    <w:uiPriority w:val="99"/>
    <w:unhideWhenUsed/>
    <w:rsid w:val="008C0E18"/>
    <w:pPr>
      <w:tabs>
        <w:tab w:val="center" w:pos="4513"/>
        <w:tab w:val="right" w:pos="9026"/>
      </w:tabs>
    </w:pPr>
  </w:style>
  <w:style w:type="character" w:customStyle="1" w:styleId="FooterChar">
    <w:name w:val="Footer Char"/>
    <w:basedOn w:val="DefaultParagraphFont"/>
    <w:link w:val="Footer"/>
    <w:uiPriority w:val="99"/>
    <w:rsid w:val="008C0E18"/>
    <w:rPr>
      <w:rFonts w:ascii="Calibri" w:hAnsi="Calibri" w:cs="Calibri"/>
      <w:color w:val="000000"/>
      <w:kern w:val="28"/>
      <w:sz w:val="20"/>
      <w:szCs w:val="20"/>
    </w:rPr>
  </w:style>
  <w:style w:type="character" w:styleId="Hyperlink">
    <w:name w:val="Hyperlink"/>
    <w:basedOn w:val="DefaultParagraphFont"/>
    <w:uiPriority w:val="99"/>
    <w:unhideWhenUsed/>
    <w:rsid w:val="00084428"/>
    <w:rPr>
      <w:color w:val="0563C1" w:themeColor="hyperlink"/>
      <w:u w:val="single"/>
    </w:rPr>
  </w:style>
  <w:style w:type="character" w:styleId="UnresolvedMention">
    <w:name w:val="Unresolved Mention"/>
    <w:basedOn w:val="DefaultParagraphFont"/>
    <w:uiPriority w:val="99"/>
    <w:semiHidden/>
    <w:unhideWhenUsed/>
    <w:rsid w:val="00084428"/>
    <w:rPr>
      <w:color w:val="605E5C"/>
      <w:shd w:val="clear" w:color="auto" w:fill="E1DFDD"/>
    </w:rPr>
  </w:style>
  <w:style w:type="paragraph" w:styleId="ListParagraph">
    <w:name w:val="List Paragraph"/>
    <w:basedOn w:val="Normal"/>
    <w:uiPriority w:val="34"/>
    <w:qFormat/>
    <w:rsid w:val="00B72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woolpitprimary.ne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letter%20head%20(1)%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 (1) template.dotm</Template>
  <TotalTime>1</TotalTime>
  <Pages>1</Pages>
  <Words>441</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3</cp:revision>
  <cp:lastPrinted>2020-05-26T07:43:00Z</cp:lastPrinted>
  <dcterms:created xsi:type="dcterms:W3CDTF">2021-01-05T15:09:00Z</dcterms:created>
  <dcterms:modified xsi:type="dcterms:W3CDTF">2021-01-05T16:03:00Z</dcterms:modified>
</cp:coreProperties>
</file>